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452969" w14:textId="77777777" w:rsidR="00B9676C" w:rsidRDefault="00B9676C"/>
    <w:sectPr w:rsidR="00B9676C" w:rsidSect="00F44A73">
      <w:headerReference w:type="default" r:id="rId6"/>
      <w:pgSz w:w="12240" w:h="15840"/>
      <w:pgMar w:top="2160" w:right="720" w:bottom="21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CF7439" w14:textId="77777777" w:rsidR="00C67608" w:rsidRDefault="00C67608" w:rsidP="00B9676C">
      <w:pPr>
        <w:spacing w:after="0" w:line="240" w:lineRule="auto"/>
      </w:pPr>
      <w:r>
        <w:separator/>
      </w:r>
    </w:p>
  </w:endnote>
  <w:endnote w:type="continuationSeparator" w:id="0">
    <w:p w14:paraId="10D92A05" w14:textId="77777777" w:rsidR="00C67608" w:rsidRDefault="00C67608" w:rsidP="00B9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E88E3B" w14:textId="77777777" w:rsidR="00C67608" w:rsidRDefault="00C67608" w:rsidP="00B9676C">
      <w:pPr>
        <w:spacing w:after="0" w:line="240" w:lineRule="auto"/>
      </w:pPr>
      <w:r>
        <w:separator/>
      </w:r>
    </w:p>
  </w:footnote>
  <w:footnote w:type="continuationSeparator" w:id="0">
    <w:p w14:paraId="1921C95E" w14:textId="77777777" w:rsidR="00C67608" w:rsidRDefault="00C67608" w:rsidP="00B96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25D752" w14:textId="77777777" w:rsidR="00B9676C" w:rsidRPr="00B9676C" w:rsidRDefault="00B9676C" w:rsidP="00B9676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DDE7F6" wp14:editId="6974127F">
          <wp:simplePos x="0" y="0"/>
          <wp:positionH relativeFrom="column">
            <wp:posOffset>-459712</wp:posOffset>
          </wp:positionH>
          <wp:positionV relativeFrom="paragraph">
            <wp:posOffset>-476763</wp:posOffset>
          </wp:positionV>
          <wp:extent cx="7777424" cy="10064742"/>
          <wp:effectExtent l="0" t="0" r="0" b="0"/>
          <wp:wrapNone/>
          <wp:docPr id="14494688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998212" name="Picture 13259982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7424" cy="100647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AD"/>
    <w:rsid w:val="003738A9"/>
    <w:rsid w:val="005E3BAE"/>
    <w:rsid w:val="008C17AD"/>
    <w:rsid w:val="00B9676C"/>
    <w:rsid w:val="00C1454A"/>
    <w:rsid w:val="00C67608"/>
    <w:rsid w:val="00F4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83D88"/>
  <w15:chartTrackingRefBased/>
  <w15:docId w15:val="{30495E96-7794-384B-A21B-588834E7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7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7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7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7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7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7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7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7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7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7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6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76C"/>
  </w:style>
  <w:style w:type="paragraph" w:styleId="Footer">
    <w:name w:val="footer"/>
    <w:basedOn w:val="Normal"/>
    <w:link w:val="FooterChar"/>
    <w:uiPriority w:val="99"/>
    <w:unhideWhenUsed/>
    <w:rsid w:val="00B96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Clients/MCHS_MercyCollege/2026_Projects/Branding/26-MCHS-00948_LetterheadUpdate/Final/26-MCHS-00948_LetterheadUpdate_07-20-26_PRESS/Word%20Doc/26-MCHS-00948_LetterheadUpdate_07-28-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26-MCHS-00948_LetterheadUpdate_07-28-26.dotx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Jeremy Jones</cp:lastModifiedBy>
  <cp:revision>2</cp:revision>
  <dcterms:created xsi:type="dcterms:W3CDTF">2026-07-28T20:43:00Z</dcterms:created>
  <dcterms:modified xsi:type="dcterms:W3CDTF">2026-07-28T20:45:00Z</dcterms:modified>
</cp:coreProperties>
</file>